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 w14:paraId="70CC13DE" w14:textId="77777777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83AE047" w14:textId="77777777"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AF816" w14:textId="21C3BEAB" w:rsidR="00277F6A" w:rsidRDefault="001604DB" w:rsidP="007E4C20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940F79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3C7508">
              <w:rPr>
                <w:rFonts w:ascii="Arial" w:hAnsi="Arial" w:cs="Arial" w:hint="cs"/>
                <w:sz w:val="20"/>
                <w:szCs w:val="20"/>
                <w:rtl/>
              </w:rPr>
              <w:t>28.07.2026</w:t>
            </w:r>
          </w:p>
        </w:tc>
      </w:tr>
    </w:tbl>
    <w:p w14:paraId="60232E79" w14:textId="77777777"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40BAB77E" w14:textId="77777777"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14:paraId="0A85E400" w14:textId="77777777" w:rsidTr="00D57574">
        <w:trPr>
          <w:trHeight w:val="350"/>
        </w:trPr>
        <w:tc>
          <w:tcPr>
            <w:tcW w:w="1842" w:type="dxa"/>
            <w:shd w:val="clear" w:color="auto" w:fill="E6E6E6"/>
          </w:tcPr>
          <w:p w14:paraId="561E26F4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14:paraId="5DC931BC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14:paraId="27A930E8" w14:textId="77777777" w:rsidTr="00D57574">
        <w:trPr>
          <w:trHeight w:val="361"/>
        </w:trPr>
        <w:tc>
          <w:tcPr>
            <w:tcW w:w="1842" w:type="dxa"/>
            <w:shd w:val="clear" w:color="auto" w:fill="E6E6E6"/>
          </w:tcPr>
          <w:p w14:paraId="4D887A4A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14:paraId="07C83BC2" w14:textId="77777777" w:rsidR="00D57574" w:rsidRPr="00E75D0F" w:rsidRDefault="00D57574" w:rsidP="00940F7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ומערכות מידע</w:t>
            </w:r>
          </w:p>
        </w:tc>
      </w:tr>
      <w:tr w:rsidR="00D57574" w:rsidRPr="00E75D0F" w14:paraId="30DCF96B" w14:textId="77777777" w:rsidTr="00D57574">
        <w:trPr>
          <w:trHeight w:val="370"/>
        </w:trPr>
        <w:tc>
          <w:tcPr>
            <w:tcW w:w="1842" w:type="dxa"/>
            <w:shd w:val="clear" w:color="auto" w:fill="E6E6E6"/>
          </w:tcPr>
          <w:p w14:paraId="20C60D4C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68F8EE5B" w14:textId="528FA99E" w:rsidR="007E4C20" w:rsidRPr="00E75D0F" w:rsidRDefault="00B47B31" w:rsidP="007E4C2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C7508">
              <w:rPr>
                <w:rFonts w:ascii="Arial" w:hAnsi="Arial" w:cs="Arial" w:hint="cs"/>
                <w:b/>
                <w:sz w:val="22"/>
                <w:szCs w:val="22"/>
                <w:rtl/>
              </w:rPr>
              <w:t>28.07.2026</w:t>
            </w:r>
          </w:p>
        </w:tc>
      </w:tr>
    </w:tbl>
    <w:p w14:paraId="285947FA" w14:textId="77777777"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14:paraId="042B0DF4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02C2EBBD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0ADA5794" w14:textId="77777777"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755E78CB" w14:textId="77777777"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C00186" wp14:editId="7207461F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9C814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0018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" filled="f" stroked="f">
                <v:textbox>
                  <w:txbxContent>
                    <w:p w14:paraId="6609C814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59CAF4F1" w14:textId="77777777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14:paraId="444D0523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14:paraId="3AF45A32" w14:textId="77777777" w:rsidTr="00D57574">
        <w:tc>
          <w:tcPr>
            <w:tcW w:w="8522" w:type="dxa"/>
            <w:tcBorders>
              <w:bottom w:val="single" w:sz="4" w:space="0" w:color="auto"/>
            </w:tcBorders>
          </w:tcPr>
          <w:p w14:paraId="5A23AA99" w14:textId="77777777" w:rsidR="00E75D0F" w:rsidRDefault="00E75D0F" w:rsidP="00B231F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טכנולוגיות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מפעילה מחשב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מרכזי המספק שירות לחלק ממערכות הליבה של המשרד כגון : מערכת תשלומים(</w:t>
            </w:r>
            <w:proofErr w:type="spellStart"/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>מת"מ</w:t>
            </w:r>
            <w:proofErr w:type="spellEnd"/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, בחינות </w:t>
            </w:r>
            <w:r w:rsidR="00B231F8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בגרויות וכדומה .</w:t>
            </w:r>
          </w:p>
          <w:p w14:paraId="2554A2C0" w14:textId="77777777" w:rsidR="00B231F8" w:rsidRPr="00B231F8" w:rsidRDefault="002E573C" w:rsidP="002E573C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לשם תפעול\תחזוקה\שדרוג תשתיות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המשרד זקוק לשעות מומחה לטובת סיוע בתחזוקה ובשדרוגים בסביבת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14:paraId="4B34FDB7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4AF62F3F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617F4E97" w14:textId="77777777"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A084D" wp14:editId="2DBD4153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D0321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A084D"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" filled="f" stroked="f">
                <v:textbox>
                  <w:txbxContent>
                    <w:p w14:paraId="5D2D0321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14:paraId="415E98F5" w14:textId="77777777" w:rsidTr="0008299D">
        <w:tc>
          <w:tcPr>
            <w:tcW w:w="3085" w:type="dxa"/>
          </w:tcPr>
          <w:p w14:paraId="6BF6D45D" w14:textId="77777777"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7FCE57" wp14:editId="521BBA7E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64EFEA" w14:textId="77777777"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FCE57"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ws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kLKSz0PKIX&#10;PQbxDkdxGdUZnC856dlxWhjZzVNOnXr3hOqbFxbvW7AbfUeEQ6uhZnbz+DI7ezrh+AiyHj5izWVg&#10;GzABjQ31UToWQzA6T2l/mkykoth5sShuco4oDhXF9RXbsQKUx8eOfHivsRfRqCTx4BM47J58mFKP&#10;KbGWxUfTdeyHsrO/ORgzehL5yHdiHsb1mFQq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KaCsLP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3564EFEA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773DE7FF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1CFA175A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651ED0DC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E75D0F" w:rsidRPr="00E75D0F" w14:paraId="679D6D83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3F6A4D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DF8C5" w14:textId="77777777" w:rsidR="00E75D0F" w:rsidRPr="00E75D0F" w:rsidRDefault="007E4C20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7E02B4"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</w:p>
        </w:tc>
      </w:tr>
      <w:tr w:rsidR="00E75D0F" w:rsidRPr="00E75D0F" w14:paraId="08FE95E6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7F3387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33E87BF7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875DD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75D0F" w:rsidRPr="00E75D0F" w14:paraId="03606FB9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C960B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FFCE3" w14:textId="77777777" w:rsidR="00E75D0F" w:rsidRPr="00E75D0F" w:rsidRDefault="00D91FE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CE5A47" wp14:editId="636A1BD9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3E2AF5" w14:textId="77777777"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E5A47" id="Text Box 3" o:spid="_x0000_s1029" type="#_x0000_t202" style="position:absolute;left:0;text-align:left;margin-left:107.8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Zu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hZSWOh5RE96&#10;DOIjjuIs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" filled="f" stroked="f">
                      <v:textbox>
                        <w:txbxContent>
                          <w:p w14:paraId="563E2AF5" w14:textId="77777777"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07E550FB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14:paraId="60C91FA8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AACB13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D5A97" w14:textId="567A486D" w:rsidR="00E75D0F" w:rsidRPr="00E75D0F" w:rsidRDefault="003C7508" w:rsidP="0017402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1,729,351 ₪ לא כולל מע"</w:t>
            </w:r>
            <w:r w:rsidRPr="0087012A">
              <w:rPr>
                <w:rFonts w:ascii="Arial" w:hAnsi="Arial" w:cs="Arial" w:hint="cs"/>
                <w:b/>
                <w:sz w:val="22"/>
                <w:szCs w:val="22"/>
                <w:rtl/>
              </w:rPr>
              <w:t>מ</w:t>
            </w:r>
            <w:r w:rsidR="0087012A">
              <w:rPr>
                <w:rFonts w:ascii="Arial" w:hAnsi="Arial" w:cs="Arial"/>
                <w:b/>
                <w:sz w:val="22"/>
                <w:szCs w:val="22"/>
              </w:rPr>
              <w:t xml:space="preserve">+ </w:t>
            </w:r>
            <w:r w:rsidR="0087012A" w:rsidRPr="0087012A">
              <w:rPr>
                <w:rFonts w:ascii="Arial" w:hAnsi="Arial" w:cs="Arial" w:hint="cs"/>
                <w:b/>
                <w:sz w:val="22"/>
                <w:szCs w:val="22"/>
              </w:rPr>
              <w:t xml:space="preserve"> </w:t>
            </w:r>
            <w:r w:rsidR="0087012A" w:rsidRPr="0087012A">
              <w:rPr>
                <w:rFonts w:ascii="Arial" w:hAnsi="Arial" w:cs="Arial" w:hint="cs"/>
                <w:b/>
                <w:sz w:val="22"/>
                <w:szCs w:val="22"/>
                <w:rtl/>
              </w:rPr>
              <w:t>תוספת הרחבה של 30%</w:t>
            </w:r>
          </w:p>
        </w:tc>
      </w:tr>
      <w:tr w:rsidR="00E75D0F" w:rsidRPr="00E75D0F" w14:paraId="55DDA7CB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D050D7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A15A8" w14:textId="0FAF6C67" w:rsidR="00E75D0F" w:rsidRPr="007E02B4" w:rsidRDefault="00405796" w:rsidP="0086424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01.01.2</w:t>
            </w:r>
            <w:r w:rsidR="003C7508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-31.12.2</w:t>
            </w:r>
            <w:r w:rsidR="003C7508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</w:tbl>
    <w:p w14:paraId="337B07D0" w14:textId="77777777"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3FD83A47" w14:textId="77777777" w:rsidTr="00661651">
        <w:tc>
          <w:tcPr>
            <w:tcW w:w="8522" w:type="dxa"/>
          </w:tcPr>
          <w:p w14:paraId="11E79413" w14:textId="77777777" w:rsidR="00E8158F" w:rsidRDefault="002E573C" w:rsidP="00B231F8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המשרד מנהל תשתית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המחזיקה חלק ממערכות הליבה של המשרד כגון : מערכת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מתמ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(תשלומים) לצורך תחזוקה ושדרוגי מערכת הפעלה המשרד זקוק לסיוע בשעות מומחה של תשתיות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</w:t>
            </w:r>
          </w:p>
          <w:p w14:paraId="7C286AC0" w14:textId="77777777" w:rsidR="002E573C" w:rsidRDefault="002E573C" w:rsidP="002E573C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הספק היחיד שיכול לספק שירותי מומחה לתשתיות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(מצ"ב מכתב הצהרה של 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)</w:t>
            </w:r>
            <w:r w:rsidR="007E4C2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E4C20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7E4C2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הם הספק היחיד שמייצר ותומך במחשב ב-</w:t>
            </w:r>
            <w:r w:rsidR="007E4C20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</w:p>
          <w:p w14:paraId="35943D63" w14:textId="77777777" w:rsidR="007E02B4" w:rsidRDefault="007E02B4" w:rsidP="007E02B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/>
                <w:b/>
                <w:szCs w:val="22"/>
              </w:rPr>
            </w:pPr>
            <w:r>
              <w:rPr>
                <w:rFonts w:ascii="Arial" w:hAnsi="Arial"/>
                <w:b/>
                <w:rtl/>
              </w:rPr>
              <w:t xml:space="preserve">בתשתית ה </w:t>
            </w:r>
            <w:r>
              <w:rPr>
                <w:rFonts w:ascii="Arial" w:hAnsi="Arial"/>
                <w:b/>
              </w:rPr>
              <w:t>MF</w:t>
            </w:r>
            <w:r>
              <w:rPr>
                <w:rFonts w:ascii="Arial" w:hAnsi="Arial"/>
                <w:b/>
                <w:rtl/>
              </w:rPr>
              <w:t xml:space="preserve"> קימות תוכנות נוספות שמותאמות לגרסת מערכת ההפעלה של ה </w:t>
            </w:r>
            <w:r>
              <w:rPr>
                <w:rFonts w:ascii="Arial" w:hAnsi="Arial"/>
                <w:b/>
              </w:rPr>
              <w:t>MF</w:t>
            </w:r>
            <w:r>
              <w:rPr>
                <w:rFonts w:ascii="Arial" w:hAnsi="Arial"/>
                <w:b/>
                <w:rtl/>
              </w:rPr>
              <w:t xml:space="preserve"> ולכן כל פעילות ברמת מערכת הפעלה צריכה להיות זהירה ומתואמת עם שאר התוכנות העובדות כיום בסביבת ה </w:t>
            </w:r>
            <w:r>
              <w:rPr>
                <w:rFonts w:ascii="Arial" w:hAnsi="Arial"/>
                <w:b/>
              </w:rPr>
              <w:t>MF</w:t>
            </w:r>
            <w:r>
              <w:rPr>
                <w:rFonts w:ascii="Arial" w:hAnsi="Arial"/>
                <w:b/>
                <w:rtl/>
              </w:rPr>
              <w:t xml:space="preserve"> ולכן צריכות להיות מבוצעות ע"י מומחה .</w:t>
            </w:r>
          </w:p>
          <w:p w14:paraId="1303DFB3" w14:textId="77777777" w:rsidR="007E02B4" w:rsidRDefault="007E02B4" w:rsidP="007E02B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/>
                <w:b/>
                <w:rtl/>
              </w:rPr>
            </w:pPr>
            <w:r>
              <w:rPr>
                <w:rFonts w:ascii="Arial" w:hAnsi="Arial"/>
                <w:b/>
                <w:rtl/>
              </w:rPr>
              <w:t xml:space="preserve">למשרד כיום יש </w:t>
            </w:r>
            <w:r>
              <w:rPr>
                <w:rFonts w:ascii="Arial" w:hAnsi="Arial"/>
                <w:bCs/>
                <w:u w:val="single"/>
                <w:rtl/>
              </w:rPr>
              <w:t>עובדת אחת בלבד</w:t>
            </w:r>
            <w:r>
              <w:rPr>
                <w:rFonts w:ascii="Arial" w:hAnsi="Arial"/>
                <w:b/>
                <w:rtl/>
              </w:rPr>
              <w:t xml:space="preserve"> שנותנת מענה לכל עולם תשתיות ה </w:t>
            </w:r>
            <w:r>
              <w:rPr>
                <w:rFonts w:ascii="Arial" w:hAnsi="Arial"/>
                <w:b/>
              </w:rPr>
              <w:t>MF</w:t>
            </w:r>
            <w:r>
              <w:rPr>
                <w:rFonts w:ascii="Arial" w:hAnsi="Arial"/>
                <w:b/>
                <w:rtl/>
              </w:rPr>
              <w:t xml:space="preserve"> ולכן המשרד זקוק לסיוע של שעות תמיכת מומחה .</w:t>
            </w:r>
          </w:p>
          <w:p w14:paraId="16A99C9D" w14:textId="77777777" w:rsidR="007E02B4" w:rsidRDefault="007E02B4" w:rsidP="007E23B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/>
                <w:b/>
                <w:rtl/>
              </w:rPr>
            </w:pPr>
            <w:r>
              <w:rPr>
                <w:rFonts w:ascii="Arial" w:hAnsi="Arial"/>
                <w:b/>
                <w:rtl/>
              </w:rPr>
              <w:lastRenderedPageBreak/>
              <w:t xml:space="preserve"> </w:t>
            </w:r>
          </w:p>
          <w:p w14:paraId="03E9EA90" w14:textId="77777777" w:rsidR="007E02B4" w:rsidRPr="00E75D0F" w:rsidRDefault="007E02B4" w:rsidP="007E02B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654096D3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lastRenderedPageBreak/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79E6FF1B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2DD5A293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5055"/>
        <w:gridCol w:w="2026"/>
      </w:tblGrid>
      <w:tr w:rsidR="00B231F8" w:rsidRPr="00E75D0F" w14:paraId="66130E18" w14:textId="77777777" w:rsidTr="00D57574">
        <w:tc>
          <w:tcPr>
            <w:tcW w:w="2617" w:type="dxa"/>
            <w:tcBorders>
              <w:bottom w:val="single" w:sz="4" w:space="0" w:color="auto"/>
            </w:tcBorders>
          </w:tcPr>
          <w:p w14:paraId="77CAAD4D" w14:textId="3A8B4FA2" w:rsidR="00E75D0F" w:rsidRPr="00E75D0F" w:rsidRDefault="00B231F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דוד אלעזר</w:t>
            </w:r>
            <w:r w:rsidR="00A331AE">
              <w:rPr>
                <w:rFonts w:ascii="Arial" w:hAnsi="Arial" w:cs="Arial" w:hint="cs"/>
                <w:b/>
                <w:sz w:val="22"/>
                <w:szCs w:val="22"/>
                <w:rtl/>
              </w:rPr>
              <w:t>א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35676340" w14:textId="77777777" w:rsidR="00E75D0F" w:rsidRPr="00E75D0F" w:rsidRDefault="00B231F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תשתיות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14:paraId="5A5766E4" w14:textId="77777777" w:rsidR="00E75D0F" w:rsidRPr="00E75D0F" w:rsidRDefault="00B231F8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231F8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78BB4DAA" wp14:editId="449F59EF">
                  <wp:extent cx="1119225" cy="540867"/>
                  <wp:effectExtent l="0" t="0" r="5080" b="0"/>
                  <wp:docPr id="5" name="תמונה 5" descr="I:\חתימ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חתימ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272" cy="54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1F8" w:rsidRPr="00E75D0F" w14:paraId="40F607CB" w14:textId="77777777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14:paraId="0410A3B0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14:paraId="0D6438CF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14:paraId="58E41492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3995E005" w14:textId="77777777"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F975E" w14:textId="77777777" w:rsidR="00D47490" w:rsidRDefault="00D47490">
      <w:r>
        <w:separator/>
      </w:r>
    </w:p>
  </w:endnote>
  <w:endnote w:type="continuationSeparator" w:id="0">
    <w:p w14:paraId="1D1FA96D" w14:textId="77777777" w:rsidR="00D47490" w:rsidRDefault="00D4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ADE5" w14:textId="77777777"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174023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3447F545" w14:textId="77777777"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4799320E" w14:textId="77777777"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5B2222B1" w14:textId="77777777"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A044F" w14:textId="77777777" w:rsidR="00D47490" w:rsidRDefault="00D47490">
      <w:r>
        <w:separator/>
      </w:r>
    </w:p>
  </w:footnote>
  <w:footnote w:type="continuationSeparator" w:id="0">
    <w:p w14:paraId="28927093" w14:textId="77777777" w:rsidR="00D47490" w:rsidRDefault="00D47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 w14:paraId="30EBCA1A" w14:textId="77777777">
      <w:trPr>
        <w:cantSplit/>
      </w:trPr>
      <w:tc>
        <w:tcPr>
          <w:tcW w:w="2500" w:type="pct"/>
          <w:vAlign w:val="center"/>
        </w:tcPr>
        <w:p w14:paraId="1AE5A5CE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7716A028" w14:textId="77777777"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3A0B13F2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14:paraId="5608F6AA" w14:textId="77777777"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35BC13D8" wp14:editId="0B520EAD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0B501F6" w14:textId="77777777"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23DD6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B7939"/>
    <w:rsid w:val="000C590E"/>
    <w:rsid w:val="000D07DE"/>
    <w:rsid w:val="001245A3"/>
    <w:rsid w:val="0015080F"/>
    <w:rsid w:val="00152AA9"/>
    <w:rsid w:val="001551E1"/>
    <w:rsid w:val="00155A94"/>
    <w:rsid w:val="001604DB"/>
    <w:rsid w:val="00160E80"/>
    <w:rsid w:val="001661ED"/>
    <w:rsid w:val="00174023"/>
    <w:rsid w:val="0018633A"/>
    <w:rsid w:val="00192367"/>
    <w:rsid w:val="00193057"/>
    <w:rsid w:val="0019406E"/>
    <w:rsid w:val="001C310B"/>
    <w:rsid w:val="001D66FE"/>
    <w:rsid w:val="001E1F10"/>
    <w:rsid w:val="001F3984"/>
    <w:rsid w:val="00212AF9"/>
    <w:rsid w:val="002257CF"/>
    <w:rsid w:val="0022666C"/>
    <w:rsid w:val="002527BF"/>
    <w:rsid w:val="002650AB"/>
    <w:rsid w:val="00265C2E"/>
    <w:rsid w:val="00277F6A"/>
    <w:rsid w:val="002A133E"/>
    <w:rsid w:val="002B54B3"/>
    <w:rsid w:val="002C2287"/>
    <w:rsid w:val="002E573C"/>
    <w:rsid w:val="003150C9"/>
    <w:rsid w:val="003336E5"/>
    <w:rsid w:val="00336A35"/>
    <w:rsid w:val="00354773"/>
    <w:rsid w:val="00374FF6"/>
    <w:rsid w:val="00384850"/>
    <w:rsid w:val="00385CFC"/>
    <w:rsid w:val="003C3261"/>
    <w:rsid w:val="003C34EE"/>
    <w:rsid w:val="003C5385"/>
    <w:rsid w:val="003C7508"/>
    <w:rsid w:val="003E15EE"/>
    <w:rsid w:val="003E44F8"/>
    <w:rsid w:val="003E7F41"/>
    <w:rsid w:val="003F220D"/>
    <w:rsid w:val="00405796"/>
    <w:rsid w:val="00425810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81C9D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23F71"/>
    <w:rsid w:val="00736D18"/>
    <w:rsid w:val="00746C65"/>
    <w:rsid w:val="0075740F"/>
    <w:rsid w:val="00796814"/>
    <w:rsid w:val="007C1434"/>
    <w:rsid w:val="007E02B4"/>
    <w:rsid w:val="007E23B2"/>
    <w:rsid w:val="007E4C20"/>
    <w:rsid w:val="007E6DA4"/>
    <w:rsid w:val="00801CA3"/>
    <w:rsid w:val="00830AC0"/>
    <w:rsid w:val="00864243"/>
    <w:rsid w:val="0087012A"/>
    <w:rsid w:val="00870B42"/>
    <w:rsid w:val="0087433A"/>
    <w:rsid w:val="00882DD4"/>
    <w:rsid w:val="008B3B18"/>
    <w:rsid w:val="008B4800"/>
    <w:rsid w:val="008D0E73"/>
    <w:rsid w:val="008D29D4"/>
    <w:rsid w:val="008D43E6"/>
    <w:rsid w:val="008F2600"/>
    <w:rsid w:val="008F66E4"/>
    <w:rsid w:val="009051B4"/>
    <w:rsid w:val="00907A6B"/>
    <w:rsid w:val="009348E9"/>
    <w:rsid w:val="00936866"/>
    <w:rsid w:val="00940F79"/>
    <w:rsid w:val="009463C0"/>
    <w:rsid w:val="00953002"/>
    <w:rsid w:val="009868B9"/>
    <w:rsid w:val="009A4D9D"/>
    <w:rsid w:val="009D237B"/>
    <w:rsid w:val="009E28A4"/>
    <w:rsid w:val="00A1037D"/>
    <w:rsid w:val="00A177BF"/>
    <w:rsid w:val="00A27371"/>
    <w:rsid w:val="00A331AE"/>
    <w:rsid w:val="00A43115"/>
    <w:rsid w:val="00A56D7D"/>
    <w:rsid w:val="00A67D02"/>
    <w:rsid w:val="00A76DAF"/>
    <w:rsid w:val="00A94AC8"/>
    <w:rsid w:val="00AA4CCB"/>
    <w:rsid w:val="00AD5096"/>
    <w:rsid w:val="00AD6E2D"/>
    <w:rsid w:val="00B16512"/>
    <w:rsid w:val="00B2170C"/>
    <w:rsid w:val="00B231F8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49F1"/>
    <w:rsid w:val="00C56261"/>
    <w:rsid w:val="00C60C5C"/>
    <w:rsid w:val="00C7701D"/>
    <w:rsid w:val="00CA645C"/>
    <w:rsid w:val="00CA683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47490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58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9E2BD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3</TotalTime>
  <Pages>2</Pages>
  <Words>322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1972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3</cp:revision>
  <cp:lastPrinted>2024-03-31T12:27:00Z</cp:lastPrinted>
  <dcterms:created xsi:type="dcterms:W3CDTF">2026-07-28T12:52:00Z</dcterms:created>
  <dcterms:modified xsi:type="dcterms:W3CDTF">2026-07-28T13:17:00Z</dcterms:modified>
</cp:coreProperties>
</file>